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2B3544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" name="Picture 0" descr="2007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September-October-Nov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" name="Picture 1" descr="2007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September-October-Nov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3" name="Picture 2" descr="2007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September-October-Nov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" name="Picture 3" descr="2007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September-October-Nov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" name="Picture 4" descr="2007 September-October-Nov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September-October-Nov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" name="Picture 5" descr="2007 September-October-Nov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September-October-Nov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" name="Picture 6" descr="2007 September-October-Nov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September-October-Nov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" name="Picture 7" descr="2007 September-October-Nov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September-October-Nov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515D7"/>
    <w:rsid w:val="00015D1D"/>
    <w:rsid w:val="0002135F"/>
    <w:rsid w:val="00095C4B"/>
    <w:rsid w:val="000D52AA"/>
    <w:rsid w:val="001F6D30"/>
    <w:rsid w:val="002B3544"/>
    <w:rsid w:val="002E63CD"/>
    <w:rsid w:val="003015E9"/>
    <w:rsid w:val="00510818"/>
    <w:rsid w:val="005515D7"/>
    <w:rsid w:val="00585480"/>
    <w:rsid w:val="00611B4C"/>
    <w:rsid w:val="0066316D"/>
    <w:rsid w:val="006B0FE1"/>
    <w:rsid w:val="007B0BB7"/>
    <w:rsid w:val="00817F87"/>
    <w:rsid w:val="008C0CD1"/>
    <w:rsid w:val="008E5C45"/>
    <w:rsid w:val="009C3177"/>
    <w:rsid w:val="009F6ABB"/>
    <w:rsid w:val="00A10B2B"/>
    <w:rsid w:val="00A97C54"/>
    <w:rsid w:val="00AF1435"/>
    <w:rsid w:val="00B34D57"/>
    <w:rsid w:val="00C00EBB"/>
    <w:rsid w:val="00D16D4E"/>
    <w:rsid w:val="00E27DCB"/>
    <w:rsid w:val="00E30873"/>
    <w:rsid w:val="00F1244B"/>
    <w:rsid w:val="00F14CDF"/>
    <w:rsid w:val="00FA48AF"/>
    <w:rsid w:val="00FF7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2017-11-24T15:19:00Z</dcterms:created>
  <dcterms:modified xsi:type="dcterms:W3CDTF">2017-11-24T15:24:00Z</dcterms:modified>
</cp:coreProperties>
</file>